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D149B4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155191">
        <w:rPr>
          <w:rFonts w:ascii="Garamond" w:hAnsi="Garamond"/>
          <w:u w:val="single"/>
        </w:rPr>
        <w:t>6</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w:t>
      </w:r>
      <w:r w:rsidR="00E8402E">
        <w:rPr>
          <w:rFonts w:ascii="Garamond" w:hAnsi="Garamond"/>
          <w:b/>
          <w:bCs/>
          <w:u w:val="single"/>
        </w:rPr>
        <w:t>7</w:t>
      </w:r>
      <w:r w:rsidR="00155191">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0BF35969" w:rsidR="00533F4F" w:rsidRPr="00933A60" w:rsidRDefault="00155191" w:rsidP="00364CD7">
      <w:pPr>
        <w:spacing w:after="0"/>
        <w:jc w:val="both"/>
        <w:rPr>
          <w:rFonts w:ascii="Garamond" w:eastAsia="Times New Roman" w:hAnsi="Garamond"/>
          <w:lang w:eastAsia="sl-SI"/>
        </w:rPr>
      </w:pPr>
      <w:r w:rsidRPr="00155191">
        <w:rPr>
          <w:rFonts w:ascii="Garamond" w:eastAsia="Times New Roman" w:hAnsi="Garamond"/>
          <w:lang w:eastAsia="sl-SI"/>
        </w:rPr>
        <w:drawing>
          <wp:inline distT="0" distB="0" distL="0" distR="0" wp14:anchorId="11B9CD9D" wp14:editId="657BF397">
            <wp:extent cx="5534797" cy="1038370"/>
            <wp:effectExtent l="0" t="0" r="0" b="9525"/>
            <wp:docPr id="2058758939" name="Slika 1" descr="Slika, ki vsebuje besede posnetek zaslona, besedilo, vrstic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758939" name="Slika 1" descr="Slika, ki vsebuje besede posnetek zaslona, besedilo, vrstica, pisava&#10;&#10;Vsebina, ustvarjena z UI, morda ni pravilna."/>
                    <pic:cNvPicPr/>
                  </pic:nvPicPr>
                  <pic:blipFill>
                    <a:blip r:embed="rId13"/>
                    <a:stretch>
                      <a:fillRect/>
                    </a:stretch>
                  </pic:blipFill>
                  <pic:spPr>
                    <a:xfrm>
                      <a:off x="0" y="0"/>
                      <a:ext cx="5534797" cy="1038370"/>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59984C2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E8402E">
        <w:rPr>
          <w:rFonts w:ascii="Garamond" w:eastAsia="Times New Roman" w:hAnsi="Garamond"/>
          <w:b/>
          <w:bCs/>
          <w:lang w:eastAsia="sl-SI"/>
        </w:rPr>
        <w:t>7</w:t>
      </w:r>
      <w:r w:rsidR="00155191">
        <w:rPr>
          <w:rFonts w:ascii="Garamond" w:eastAsia="Times New Roman" w:hAnsi="Garamond"/>
          <w:b/>
          <w:bCs/>
          <w:lang w:eastAsia="sl-SI"/>
        </w:rPr>
        <w:t>7</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E4674">
        <w:rPr>
          <w:rFonts w:ascii="Garamond" w:eastAsia="Times New Roman" w:hAnsi="Garamond"/>
          <w:b/>
          <w:bCs/>
          <w:lang w:eastAsia="sl-SI"/>
        </w:rPr>
        <w:t>4</w:t>
      </w:r>
      <w:r w:rsidR="00E641D5">
        <w:rPr>
          <w:rFonts w:ascii="Garamond" w:eastAsia="Times New Roman" w:hAnsi="Garamond"/>
          <w:b/>
          <w:bCs/>
          <w:lang w:eastAsia="sl-SI"/>
        </w:rPr>
        <w:t>9</w:t>
      </w:r>
      <w:r w:rsidR="00155191">
        <w:rPr>
          <w:rFonts w:ascii="Garamond" w:eastAsia="Times New Roman" w:hAnsi="Garamond"/>
          <w:b/>
          <w:bCs/>
          <w:lang w:eastAsia="sl-SI"/>
        </w:rPr>
        <w:t>5</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9A3E18" w:rsidRPr="00191AAE">
        <w:rPr>
          <w:rFonts w:ascii="Garamond" w:eastAsia="Times New Roman" w:hAnsi="Garamond"/>
          <w:lang w:eastAsia="sl-SI"/>
        </w:rPr>
        <w:t>2</w:t>
      </w:r>
      <w:r w:rsidR="00155191">
        <w:rPr>
          <w:rFonts w:ascii="Garamond" w:eastAsia="Times New Roman" w:hAnsi="Garamond"/>
          <w:lang w:eastAsia="sl-SI"/>
        </w:rPr>
        <w:t>7</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E94F3D" w:rsidRPr="00191AAE">
        <w:rPr>
          <w:rFonts w:ascii="Garamond" w:eastAsia="Times New Roman" w:hAnsi="Garamond"/>
          <w:lang w:eastAsia="sl-SI"/>
        </w:rPr>
        <w:t>2</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6333C" w14:textId="77777777" w:rsidR="007F430F" w:rsidRDefault="007F430F" w:rsidP="00E5569B">
      <w:pPr>
        <w:spacing w:after="0"/>
      </w:pPr>
      <w:r>
        <w:separator/>
      </w:r>
    </w:p>
  </w:endnote>
  <w:endnote w:type="continuationSeparator" w:id="0">
    <w:p w14:paraId="5FC0A61F" w14:textId="77777777" w:rsidR="007F430F" w:rsidRDefault="007F430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29FCD" w14:textId="77777777" w:rsidR="007F430F" w:rsidRDefault="007F430F" w:rsidP="00E5569B">
      <w:pPr>
        <w:spacing w:after="0"/>
      </w:pPr>
      <w:r>
        <w:separator/>
      </w:r>
    </w:p>
  </w:footnote>
  <w:footnote w:type="continuationSeparator" w:id="0">
    <w:p w14:paraId="0BA21461" w14:textId="77777777" w:rsidR="007F430F" w:rsidRDefault="007F430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36888"/>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5191"/>
    <w:rsid w:val="001579E8"/>
    <w:rsid w:val="001608E8"/>
    <w:rsid w:val="00161230"/>
    <w:rsid w:val="001640F1"/>
    <w:rsid w:val="00165852"/>
    <w:rsid w:val="00167ADC"/>
    <w:rsid w:val="00170DEA"/>
    <w:rsid w:val="0017172F"/>
    <w:rsid w:val="001718D9"/>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3F03"/>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141B1"/>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22D7"/>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80F"/>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42F0"/>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D29"/>
    <w:rsid w:val="007E2E05"/>
    <w:rsid w:val="007E3782"/>
    <w:rsid w:val="007E53DB"/>
    <w:rsid w:val="007E61B6"/>
    <w:rsid w:val="007E76CD"/>
    <w:rsid w:val="007F06A6"/>
    <w:rsid w:val="007F2C31"/>
    <w:rsid w:val="007F430F"/>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137B"/>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3DD"/>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34E3"/>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2E06"/>
    <w:rsid w:val="00E5569B"/>
    <w:rsid w:val="00E56EBF"/>
    <w:rsid w:val="00E57022"/>
    <w:rsid w:val="00E601D1"/>
    <w:rsid w:val="00E614AD"/>
    <w:rsid w:val="00E63305"/>
    <w:rsid w:val="00E637C0"/>
    <w:rsid w:val="00E641D5"/>
    <w:rsid w:val="00E6457A"/>
    <w:rsid w:val="00E64927"/>
    <w:rsid w:val="00E6504D"/>
    <w:rsid w:val="00E65382"/>
    <w:rsid w:val="00E7111A"/>
    <w:rsid w:val="00E81DEF"/>
    <w:rsid w:val="00E81F84"/>
    <w:rsid w:val="00E82F42"/>
    <w:rsid w:val="00E8402E"/>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36888"/>
    <w:rsid w:val="0014163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82769"/>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1B1"/>
    <w:rsid w:val="00314B56"/>
    <w:rsid w:val="003249FA"/>
    <w:rsid w:val="00326A8B"/>
    <w:rsid w:val="00331B4E"/>
    <w:rsid w:val="00331C7B"/>
    <w:rsid w:val="00334726"/>
    <w:rsid w:val="003354D7"/>
    <w:rsid w:val="00362BC0"/>
    <w:rsid w:val="00377541"/>
    <w:rsid w:val="00383F8A"/>
    <w:rsid w:val="00386DD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37CC5"/>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34E3"/>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B71B7"/>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2026-02-25T08:40:00Z</cp:lastPrinted>
  <dcterms:created xsi:type="dcterms:W3CDTF">2026-02-26T13:27:00Z</dcterms:created>
  <dcterms:modified xsi:type="dcterms:W3CDTF">2026-02-26T13:27:00Z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